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1C" w:rsidRDefault="000C761C"/>
    <w:p w:rsidR="000C761C" w:rsidRPr="00E02238" w:rsidRDefault="000C761C" w:rsidP="00E72B08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0C761C" w:rsidRDefault="000C761C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0C761C" w:rsidRPr="002D0394" w:rsidTr="001244F0">
        <w:trPr>
          <w:trHeight w:val="350"/>
        </w:trPr>
        <w:tc>
          <w:tcPr>
            <w:tcW w:w="1800" w:type="dxa"/>
            <w:shd w:val="clear" w:color="auto" w:fill="E6E6E6"/>
          </w:tcPr>
          <w:p w:rsidR="000C761C" w:rsidRPr="001244F0" w:rsidRDefault="000C761C" w:rsidP="001244F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0C761C" w:rsidRPr="001244F0" w:rsidRDefault="000C761C" w:rsidP="001244F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0C761C" w:rsidRPr="002D0394" w:rsidTr="001244F0">
        <w:trPr>
          <w:trHeight w:val="361"/>
        </w:trPr>
        <w:tc>
          <w:tcPr>
            <w:tcW w:w="1800" w:type="dxa"/>
            <w:shd w:val="clear" w:color="auto" w:fill="E6E6E6"/>
          </w:tcPr>
          <w:p w:rsidR="000C761C" w:rsidRPr="001244F0" w:rsidRDefault="000C761C" w:rsidP="001244F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0C761C" w:rsidRPr="001244F0" w:rsidRDefault="000C761C" w:rsidP="001244F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0C761C" w:rsidRPr="002D0394" w:rsidTr="001244F0">
        <w:trPr>
          <w:trHeight w:val="370"/>
        </w:trPr>
        <w:tc>
          <w:tcPr>
            <w:tcW w:w="1800" w:type="dxa"/>
            <w:shd w:val="clear" w:color="auto" w:fill="E6E6E6"/>
          </w:tcPr>
          <w:p w:rsidR="000C761C" w:rsidRPr="001244F0" w:rsidRDefault="000C761C" w:rsidP="001244F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0C761C" w:rsidRPr="001244F0" w:rsidRDefault="000C761C" w:rsidP="001244F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11.01.2011</w:t>
            </w:r>
          </w:p>
        </w:tc>
      </w:tr>
    </w:tbl>
    <w:p w:rsidR="000C761C" w:rsidRDefault="000C761C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0C761C" w:rsidRDefault="000C761C" w:rsidP="007B09D4">
      <w:pPr>
        <w:rPr>
          <w:rFonts w:ascii="Arial" w:hAnsi="Arial" w:cs="Arial"/>
          <w:b/>
          <w:sz w:val="22"/>
          <w:szCs w:val="22"/>
          <w:rtl/>
        </w:rPr>
      </w:pPr>
    </w:p>
    <w:p w:rsidR="000C761C" w:rsidRPr="00813E93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0C761C" w:rsidRPr="00813E93" w:rsidRDefault="000C761C" w:rsidP="007B09D4">
      <w:pPr>
        <w:rPr>
          <w:rFonts w:ascii="Arial" w:hAnsi="Arial" w:cs="Arial"/>
          <w:b/>
          <w:sz w:val="22"/>
          <w:szCs w:val="22"/>
          <w:rtl/>
        </w:rPr>
      </w:pPr>
    </w:p>
    <w:p w:rsidR="000C761C" w:rsidRPr="002A5F9B" w:rsidRDefault="000C761C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0C761C" w:rsidRDefault="000C761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309pt;margin-top:11.85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TfKaG3gAAAAkB&#10;AAAPAAAAAAAAAAAAAAAAAAwFAABkcnMvZG93bnJldi54bWxQSwUGAAAAAAQABADzAAAAFwYAAAAA&#10;" filled="f" stroked="f">
            <v:textbox>
              <w:txbxContent>
                <w:p w:rsidR="000C761C" w:rsidRPr="004E5FA3" w:rsidRDefault="000C761C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</w:p>
    <w:p w:rsidR="000C761C" w:rsidRDefault="000C761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0C761C" w:rsidRPr="00813E93" w:rsidRDefault="000C761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0C761C" w:rsidTr="001244F0">
        <w:tc>
          <w:tcPr>
            <w:tcW w:w="9178" w:type="dxa"/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C761C" w:rsidRPr="00656066" w:rsidTr="001244F0">
        <w:tc>
          <w:tcPr>
            <w:tcW w:w="9178" w:type="dxa"/>
          </w:tcPr>
          <w:p w:rsidR="000C761C" w:rsidRPr="001244F0" w:rsidRDefault="000C761C" w:rsidP="00E72B0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רכש מערכת אחסון למחשב </w:t>
            </w:r>
            <w:r w:rsidRPr="001244F0">
              <w:rPr>
                <w:rFonts w:ascii="Arial" w:hAnsi="Arial" w:cs="Arial"/>
                <w:b/>
                <w:sz w:val="22"/>
                <w:szCs w:val="22"/>
              </w:rPr>
              <w:t>MF</w:t>
            </w: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מתוצרת היטאצ'י דאטה סיסטמס, ולשם כך, נדרשת תחזוקה למערכת זו. </w:t>
            </w:r>
          </w:p>
        </w:tc>
      </w:tr>
    </w:tbl>
    <w:p w:rsidR="000C761C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6" o:spid="_x0000_s1027" type="#_x0000_t202" style="position:absolute;left:0;text-align:left;margin-left:129.75pt;margin-top:-.15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<v:textbox>
              <w:txbxContent>
                <w:p w:rsidR="000C761C" w:rsidRPr="004E5FA3" w:rsidRDefault="000C761C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0C761C" w:rsidRPr="00813E93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0C761C" w:rsidRPr="00813E93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2" o:spid="_x0000_s1028" type="#_x0000_t202" style="position:absolute;left:0;text-align:left;margin-left:421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<v:textbox>
              <w:txbxContent>
                <w:p w:rsidR="000C761C" w:rsidRPr="004E5FA3" w:rsidRDefault="000C761C" w:rsidP="007B09D4"/>
              </w:txbxContent>
            </v:textbox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0C761C" w:rsidRPr="00813E93">
        <w:tc>
          <w:tcPr>
            <w:tcW w:w="3085" w:type="dxa"/>
          </w:tcPr>
          <w:p w:rsidR="000C761C" w:rsidRPr="00813E93" w:rsidRDefault="000C761C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<v:textbox>
                    <w:txbxContent>
                      <w:p w:rsidR="000C761C" w:rsidRPr="004E5FA3" w:rsidRDefault="000C761C" w:rsidP="007B09D4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C761C" w:rsidRPr="00813E93" w:rsidRDefault="000C761C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C761C" w:rsidRPr="00813E93" w:rsidRDefault="000C761C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0C761C" w:rsidRPr="00813E93" w:rsidRDefault="000C761C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98"/>
        <w:gridCol w:w="3420"/>
        <w:gridCol w:w="3060"/>
      </w:tblGrid>
      <w:tr w:rsidR="000C761C" w:rsidTr="001244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1C" w:rsidRPr="001244F0" w:rsidRDefault="000C761C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היטאצ'י דאטה סיסטמס ישראל בע"מ</w:t>
            </w:r>
          </w:p>
        </w:tc>
      </w:tr>
      <w:tr w:rsidR="000C761C" w:rsidTr="001244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761C" w:rsidRPr="001244F0" w:rsidRDefault="000C761C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0C761C" w:rsidRPr="001244F0" w:rsidRDefault="000C761C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1C" w:rsidRPr="00F8286A" w:rsidRDefault="000C761C" w:rsidP="00183185">
            <w:pPr>
              <w:rPr>
                <w:rFonts w:cs="Narkisim"/>
                <w:sz w:val="28"/>
                <w:szCs w:val="28"/>
                <w:highlight w:val="yellow"/>
                <w:rtl/>
              </w:rPr>
            </w:pPr>
            <w:r w:rsidRPr="00F8286A">
              <w:rPr>
                <w:rFonts w:cs="Narkisim"/>
                <w:sz w:val="28"/>
                <w:szCs w:val="28"/>
                <w:rtl/>
              </w:rPr>
              <w:t>511468845</w:t>
            </w:r>
          </w:p>
        </w:tc>
      </w:tr>
      <w:tr w:rsidR="000C761C" w:rsidTr="001244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1C" w:rsidRPr="001244F0" w:rsidRDefault="000C761C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Text Box 3" o:spid="_x0000_s1030" type="#_x0000_t202" style="position:absolute;left:0;text-align:left;margin-left:117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retg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0oaq3rYCAAC/&#10;BQAADgAAAAAAAAAAAAAAAAAuAgAAZHJzL2Uyb0RvYy54bWxQSwECLQAUAAYACAAAACEAlg25O94A&#10;AAAJAQAADwAAAAAAAAAAAAAAAAAQBQAAZHJzL2Rvd25yZXYueG1sUEsFBgAAAAAEAAQA8wAAABsG&#10;AAAAAA==&#10;" filled="f" stroked="f">
                  <v:textbox>
                    <w:txbxContent>
                      <w:p w:rsidR="000C761C" w:rsidRPr="004E5FA3" w:rsidRDefault="000C761C" w:rsidP="007B09D4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1244F0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244F0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C761C" w:rsidRPr="001244F0" w:rsidRDefault="000C761C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C761C" w:rsidTr="001244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1C" w:rsidRPr="001244F0" w:rsidRDefault="000C761C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F8286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55,223.21  ₪ </w:t>
            </w:r>
          </w:p>
        </w:tc>
      </w:tr>
      <w:tr w:rsidR="000C761C" w:rsidTr="001244F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1C" w:rsidRPr="001244F0" w:rsidRDefault="000C761C" w:rsidP="00E72B0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1.3.2011-28.2.2012</w:t>
            </w:r>
          </w:p>
        </w:tc>
      </w:tr>
    </w:tbl>
    <w:p w:rsidR="000C761C" w:rsidRDefault="000C761C" w:rsidP="007B09D4">
      <w:pPr>
        <w:rPr>
          <w:rFonts w:ascii="Arial" w:hAnsi="Arial" w:cs="Arial"/>
          <w:bCs/>
          <w:rtl/>
        </w:rPr>
      </w:pPr>
    </w:p>
    <w:p w:rsidR="000C761C" w:rsidRPr="00BD3C63" w:rsidRDefault="000C761C" w:rsidP="00C54AC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</w:t>
      </w:r>
      <w:r>
        <w:rPr>
          <w:rFonts w:ascii="Arial" w:hAnsi="Arial" w:cs="Arial"/>
          <w:bCs/>
          <w:rtl/>
        </w:rPr>
        <w:t xml:space="preserve"> ספק יחיד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0C761C" w:rsidTr="001244F0">
        <w:tc>
          <w:tcPr>
            <w:tcW w:w="9286" w:type="dxa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היטאצ'י דאטה סיסטמס היא יצרן מערכת האחסון, שהצהירה על כך שחברת הבת שלה בישראל היא הספק היחיד המוסמך למתן תחזוקה למוצר שלה.</w:t>
            </w:r>
          </w:p>
        </w:tc>
      </w:tr>
    </w:tbl>
    <w:p w:rsidR="000C761C" w:rsidRPr="00813E93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0C761C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0C761C" w:rsidRDefault="000C761C" w:rsidP="007B09D4">
      <w:pPr>
        <w:rPr>
          <w:rFonts w:ascii="Arial" w:hAnsi="Arial" w:cs="Arial"/>
          <w:b/>
          <w:sz w:val="22"/>
          <w:szCs w:val="22"/>
          <w:rtl/>
        </w:rPr>
      </w:pPr>
    </w:p>
    <w:p w:rsidR="000C761C" w:rsidRDefault="000C761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0C761C" w:rsidTr="001244F0">
        <w:tc>
          <w:tcPr>
            <w:tcW w:w="2698" w:type="dxa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martTag w:uri="urn:schemas-microsoft-com:office:smarttags" w:element="PersonName">
              <w:r w:rsidRPr="001244F0"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420" w:type="dxa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תשתיות- מינהל תקשוב ומערכות מידע</w:t>
            </w:r>
          </w:p>
        </w:tc>
        <w:tc>
          <w:tcPr>
            <w:tcW w:w="2700" w:type="dxa"/>
          </w:tcPr>
          <w:p w:rsidR="000C761C" w:rsidRPr="001244F0" w:rsidRDefault="000C761C" w:rsidP="001244F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0C761C" w:rsidTr="001244F0">
        <w:tc>
          <w:tcPr>
            <w:tcW w:w="2698" w:type="dxa"/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0C761C" w:rsidRPr="001244F0" w:rsidRDefault="000C761C" w:rsidP="001244F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244F0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0C761C" w:rsidRPr="002D4063" w:rsidRDefault="000C761C" w:rsidP="00C54AC7">
      <w:pPr>
        <w:rPr>
          <w:rFonts w:ascii="Arial" w:hAnsi="Arial" w:cs="Arial"/>
          <w:sz w:val="20"/>
          <w:szCs w:val="20"/>
          <w:rtl/>
        </w:rPr>
      </w:pPr>
    </w:p>
    <w:sectPr w:rsidR="000C761C" w:rsidRPr="002D406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61C" w:rsidRDefault="000C761C">
      <w:r>
        <w:separator/>
      </w:r>
    </w:p>
    <w:p w:rsidR="000C761C" w:rsidRDefault="000C761C"/>
  </w:endnote>
  <w:endnote w:type="continuationSeparator" w:id="1">
    <w:p w:rsidR="000C761C" w:rsidRDefault="000C761C">
      <w:r>
        <w:continuationSeparator/>
      </w:r>
    </w:p>
    <w:p w:rsidR="000C761C" w:rsidRDefault="000C761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297"/>
      <w:gridCol w:w="3869"/>
      <w:gridCol w:w="3880"/>
    </w:tblGrid>
    <w:tr w:rsidR="000C761C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0C761C" w:rsidRPr="00446139" w:rsidRDefault="000C761C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0C761C" w:rsidRPr="00446139" w:rsidRDefault="000C761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67136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0C761C" w:rsidRPr="00446139" w:rsidRDefault="000C761C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0C761C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0C761C" w:rsidRPr="00446139" w:rsidRDefault="000C761C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0C761C" w:rsidRDefault="000C761C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0C761C" w:rsidRDefault="000C761C">
    <w:pPr>
      <w:rPr>
        <w:rtl/>
      </w:rPr>
    </w:pPr>
  </w:p>
  <w:p w:rsidR="000C761C" w:rsidRDefault="000C761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0C761C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0C761C" w:rsidRPr="00446139" w:rsidRDefault="000C761C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0C761C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0C761C" w:rsidRPr="00446139" w:rsidRDefault="000C761C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0C761C" w:rsidRPr="005063DE" w:rsidRDefault="000C761C">
    <w:pPr>
      <w:pStyle w:val="Footer"/>
    </w:pPr>
  </w:p>
  <w:p w:rsidR="000C761C" w:rsidRDefault="000C761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61C" w:rsidRDefault="000C761C">
      <w:r>
        <w:separator/>
      </w:r>
    </w:p>
    <w:p w:rsidR="000C761C" w:rsidRDefault="000C761C"/>
  </w:footnote>
  <w:footnote w:type="continuationSeparator" w:id="1">
    <w:p w:rsidR="000C761C" w:rsidRDefault="000C761C">
      <w:r>
        <w:continuationSeparator/>
      </w:r>
    </w:p>
    <w:p w:rsidR="000C761C" w:rsidRDefault="000C761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059"/>
      <w:gridCol w:w="3968"/>
    </w:tblGrid>
    <w:tr w:rsidR="000C761C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0C761C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0C761C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0C761C" w:rsidRPr="00446139" w:rsidRDefault="000C761C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0C761C" w:rsidRDefault="000C761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1C" w:rsidRDefault="000C761C" w:rsidP="00367921">
    <w:pPr>
      <w:pStyle w:val="Header"/>
      <w:rPr>
        <w:rtl/>
      </w:rPr>
    </w:pPr>
  </w:p>
  <w:p w:rsidR="000C761C" w:rsidRDefault="000C761C" w:rsidP="00367921">
    <w:pPr>
      <w:pStyle w:val="Header"/>
      <w:rPr>
        <w:rtl/>
      </w:rPr>
    </w:pPr>
    <w:r w:rsidRPr="0046713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8" type="#_x0000_t75" alt="heather1" style="width:447.75pt;height:75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001"/>
  <w:defaultTabStop w:val="284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506A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C761C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244F0"/>
    <w:rsid w:val="00132FBE"/>
    <w:rsid w:val="001359C1"/>
    <w:rsid w:val="00135D36"/>
    <w:rsid w:val="001402DA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52FE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136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6F7E2E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3F2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145"/>
    <w:rsid w:val="00837CF1"/>
    <w:rsid w:val="00842C96"/>
    <w:rsid w:val="00847A25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0737"/>
    <w:rsid w:val="008837AD"/>
    <w:rsid w:val="00883EB8"/>
    <w:rsid w:val="00884042"/>
    <w:rsid w:val="008964C1"/>
    <w:rsid w:val="00896B5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259B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336B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54AC7"/>
    <w:rsid w:val="00C6310A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97813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2795"/>
    <w:rsid w:val="00DC42DC"/>
    <w:rsid w:val="00DC4D02"/>
    <w:rsid w:val="00DD4FBB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B08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286A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36B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2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2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2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26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26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269"/>
    <w:rPr>
      <w:sz w:val="24"/>
      <w:szCs w:val="24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uiPriority w:val="99"/>
    <w:locked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shd w:val="clear" w:color="auto" w:fill="DEE7F6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uiPriority w:val="99"/>
    <w:locked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uiPriority w:val="99"/>
    <w:locked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uiPriority w:val="99"/>
    <w:locked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12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269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uiPriority w:val="99"/>
    <w:semiHidden/>
    <w:rsid w:val="00FB7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7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2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269"/>
    <w:rPr>
      <w:b/>
      <w:bCs/>
    </w:rPr>
  </w:style>
  <w:style w:type="character" w:styleId="FollowedHyperlink">
    <w:name w:val="FollowedHyperlink"/>
    <w:basedOn w:val="DefaultParagraphFont"/>
    <w:uiPriority w:val="99"/>
    <w:rsid w:val="00AA0ECE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126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1</Pages>
  <Words>229</Words>
  <Characters>1147</Characters>
  <Application>Microsoft Office Outlook</Application>
  <DocSecurity>0</DocSecurity>
  <Lines>0</Lines>
  <Paragraphs>0</Paragraphs>
  <ScaleCrop>false</ScaleCrop>
  <Company>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dc:description/>
  <cp:lastModifiedBy>kl424</cp:lastModifiedBy>
  <cp:revision>2</cp:revision>
  <cp:lastPrinted>2010-01-07T07:22:00Z</cp:lastPrinted>
  <dcterms:created xsi:type="dcterms:W3CDTF">2011-01-19T06:30:00Z</dcterms:created>
  <dcterms:modified xsi:type="dcterms:W3CDTF">2011-01-19T06:30:00Z</dcterms:modified>
</cp:coreProperties>
</file>